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January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5200" cy="7273681"/>
                  <wp:effectExtent l="114300" t="114300" r="108585" b="137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2736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January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 w:rsidP="00315ED9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 w:rsidP="00315ED9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>
      <w:bookmarkStart w:id="0" w:name="_GoBack"/>
      <w:bookmarkEnd w:id="0"/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February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5200" cy="5080586"/>
                  <wp:effectExtent l="133350" t="133350" r="146685" b="1587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50805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February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March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5200" cy="7792151"/>
                  <wp:effectExtent l="133350" t="114300" r="127635" b="1708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7921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March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April"/>
      </w:tblPr>
      <w:tblGrid>
        <w:gridCol w:w="960"/>
        <w:gridCol w:w="12360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017510" cy="4457700"/>
                  <wp:effectExtent l="114300" t="114300" r="135890" b="1524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737" cy="44589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April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53"/>
              <w:gridCol w:w="1756"/>
              <w:gridCol w:w="1756"/>
              <w:gridCol w:w="1810"/>
              <w:gridCol w:w="1754"/>
              <w:gridCol w:w="1754"/>
              <w:gridCol w:w="1749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0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0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0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0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0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0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0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0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0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0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0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0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0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May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43583" cy="7015408"/>
                  <wp:effectExtent l="114300" t="114300" r="100330" b="1479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583" cy="70154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May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11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June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2567" cy="7032567"/>
                  <wp:effectExtent l="114300" t="114300" r="111760" b="1498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0325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June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July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1736" cy="6604745"/>
                  <wp:effectExtent l="114300" t="114300" r="112395" b="139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736" cy="66047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July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August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2080" cy="7032080"/>
                  <wp:effectExtent l="114300" t="114300" r="111760" b="1498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032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August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September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1736" cy="7150917"/>
                  <wp:effectExtent l="114300" t="114300" r="112395" b="1454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736" cy="71509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September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October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5660683" cy="7896653"/>
                  <wp:effectExtent l="133350" t="133350" r="149860" b="1619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683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October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November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29789" cy="6648430"/>
                  <wp:effectExtent l="114300" t="114300" r="114300" b="1530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789" cy="66484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307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November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Caption w:val="December"/>
      </w:tblPr>
      <w:tblGrid>
        <w:gridCol w:w="1036"/>
        <w:gridCol w:w="12284"/>
      </w:tblGrid>
      <w:tr w:rsidR="00565D62">
        <w:trPr>
          <w:cantSplit/>
          <w:trHeight w:hRule="exact" w:val="12859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  <w:vAlign w:val="center"/>
          </w:tcPr>
          <w:p w:rsidR="00565D62" w:rsidRDefault="00616495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Picture 13" descr="Photo of an ice and snow covered tree in a snow covered field against a blue sky." title="December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62">
        <w:trPr>
          <w:cantSplit/>
          <w:trHeight w:hRule="exact" w:val="446"/>
        </w:trPr>
        <w:tc>
          <w:tcPr>
            <w:tcW w:w="1036" w:type="dxa"/>
          </w:tcPr>
          <w:p w:rsidR="00565D62" w:rsidRDefault="00565D62"/>
        </w:tc>
        <w:tc>
          <w:tcPr>
            <w:tcW w:w="12284" w:type="dxa"/>
          </w:tcPr>
          <w:p w:rsidR="00565D62" w:rsidRDefault="00315ED9" w:rsidP="00315ED9">
            <w:pPr>
              <w:pStyle w:val="Caption"/>
            </w:pPr>
            <w:r>
              <w:t>See you next year !!!</w:t>
            </w:r>
          </w:p>
        </w:tc>
      </w:tr>
      <w:tr w:rsidR="00565D62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565D62" w:rsidRDefault="00616495">
            <w:pPr>
              <w:pStyle w:val="Month"/>
            </w:pPr>
            <w:r>
              <w:t>December 2016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Caption w:val="Calendar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565D62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565D62" w:rsidRDefault="00616495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Dates"/>
                  </w:pPr>
                  <w:r>
                    <w:t>31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  <w:tr w:rsidR="00565D62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616495">
                  <w:pPr>
                    <w:pStyle w:val="Off-MonthDates"/>
                  </w:pPr>
                  <w:r>
                    <w:t>7</w:t>
                  </w:r>
                </w:p>
              </w:tc>
            </w:tr>
            <w:tr w:rsidR="00565D62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565D62" w:rsidRDefault="00565D62"/>
              </w:tc>
            </w:tr>
          </w:tbl>
          <w:p w:rsidR="00565D62" w:rsidRDefault="00565D62">
            <w:pPr>
              <w:jc w:val="center"/>
            </w:pPr>
          </w:p>
        </w:tc>
      </w:tr>
    </w:tbl>
    <w:p w:rsidR="00565D62" w:rsidRDefault="00565D62"/>
    <w:sectPr w:rsidR="00565D62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DC0" w:rsidRDefault="00D87DC0">
      <w:pPr>
        <w:spacing w:before="0" w:after="0"/>
      </w:pPr>
      <w:r>
        <w:separator/>
      </w:r>
    </w:p>
  </w:endnote>
  <w:endnote w:type="continuationSeparator" w:id="0">
    <w:p w:rsidR="00D87DC0" w:rsidRDefault="00D87DC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DC0" w:rsidRDefault="00D87DC0">
      <w:pPr>
        <w:spacing w:before="0" w:after="0"/>
      </w:pPr>
      <w:r>
        <w:separator/>
      </w:r>
    </w:p>
  </w:footnote>
  <w:footnote w:type="continuationSeparator" w:id="0">
    <w:p w:rsidR="00D87DC0" w:rsidRDefault="00D87DC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CA"/>
    <w:rsid w:val="00003DCA"/>
    <w:rsid w:val="00315ED9"/>
    <w:rsid w:val="00316826"/>
    <w:rsid w:val="00565D62"/>
    <w:rsid w:val="00616495"/>
    <w:rsid w:val="00704762"/>
    <w:rsid w:val="00970135"/>
    <w:rsid w:val="00D8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74EE2D-4748-4759-A46B-F0155DC9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es">
    <w:name w:val="Date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Days">
    <w:name w:val="Day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onth">
    <w:name w:val="Month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Off-MonthDates">
    <w:name w:val="Off-Month Dates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1"/>
    <w:unhideWhenUsed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pbell\AppData\Roaming\Microsoft\Templates\2016%20photo%20calendar%20(Sun-Sat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2016 photo calendar (Sun-Sat).dotx</Template>
  <TotalTime>0</TotalTime>
  <Pages>12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</dc:creator>
  <cp:keywords/>
  <cp:lastModifiedBy>Joanna Campbell</cp:lastModifiedBy>
  <cp:revision>2</cp:revision>
  <dcterms:created xsi:type="dcterms:W3CDTF">2015-11-21T03:06:00Z</dcterms:created>
  <dcterms:modified xsi:type="dcterms:W3CDTF">2015-11-21T03:06:00Z</dcterms:modified>
  <cp:version/>
</cp:coreProperties>
</file>